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82" w:rsidRDefault="00406082" w:rsidP="002C1B4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МБДОУ «Детский сад №23 г. Выборга»</w:t>
      </w: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552429">
      <w:pPr>
        <w:jc w:val="center"/>
        <w:rPr>
          <w:rFonts w:ascii="Times New Roman" w:hAnsi="Times New Roman"/>
          <w:b/>
        </w:rPr>
      </w:pPr>
      <w:r w:rsidRPr="002C1B4B">
        <w:rPr>
          <w:rFonts w:ascii="Times New Roman" w:hAnsi="Times New Roman"/>
          <w:b/>
        </w:rPr>
        <w:t xml:space="preserve">Конспект занятия по ознакомлению с художественной литературой с </w:t>
      </w:r>
      <w:r>
        <w:rPr>
          <w:rFonts w:ascii="Times New Roman" w:hAnsi="Times New Roman"/>
          <w:b/>
        </w:rPr>
        <w:t>наглядным сопровождением</w:t>
      </w:r>
      <w:r w:rsidRPr="002C1B4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в младшей группе. </w:t>
      </w:r>
      <w:r w:rsidRPr="002C1B4B"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 xml:space="preserve">Чтение </w:t>
      </w:r>
      <w:r w:rsidRPr="002C1B4B">
        <w:rPr>
          <w:rFonts w:ascii="Times New Roman" w:hAnsi="Times New Roman"/>
          <w:b/>
        </w:rPr>
        <w:t>сказк</w:t>
      </w:r>
      <w:r>
        <w:rPr>
          <w:rFonts w:ascii="Times New Roman" w:hAnsi="Times New Roman"/>
          <w:b/>
        </w:rPr>
        <w:t>и</w:t>
      </w:r>
      <w:r w:rsidRPr="002C1B4B">
        <w:rPr>
          <w:rFonts w:ascii="Times New Roman" w:hAnsi="Times New Roman"/>
          <w:b/>
        </w:rPr>
        <w:t xml:space="preserve"> «Елка» Сутеев</w:t>
      </w:r>
      <w:r>
        <w:rPr>
          <w:rFonts w:ascii="Times New Roman" w:hAnsi="Times New Roman"/>
          <w:b/>
        </w:rPr>
        <w:t xml:space="preserve"> В.</w:t>
      </w:r>
      <w:r w:rsidRPr="002C1B4B">
        <w:rPr>
          <w:rFonts w:ascii="Times New Roman" w:hAnsi="Times New Roman"/>
          <w:b/>
        </w:rPr>
        <w:t>).</w:t>
      </w: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552429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Воспитатель: </w:t>
      </w:r>
    </w:p>
    <w:p w:rsidR="00406082" w:rsidRPr="00552429" w:rsidRDefault="00406082" w:rsidP="00552429">
      <w:pPr>
        <w:jc w:val="right"/>
        <w:rPr>
          <w:rFonts w:ascii="Times New Roman" w:hAnsi="Times New Roman"/>
          <w:i/>
        </w:rPr>
      </w:pPr>
      <w:r w:rsidRPr="00552429">
        <w:rPr>
          <w:rFonts w:ascii="Times New Roman" w:hAnsi="Times New Roman"/>
          <w:i/>
        </w:rPr>
        <w:t>Харитонова Екатерина Александровна</w:t>
      </w: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552429">
      <w:pPr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</w:p>
    <w:p w:rsidR="00406082" w:rsidRDefault="00406082" w:rsidP="002C1B4B">
      <w:pPr>
        <w:jc w:val="center"/>
        <w:rPr>
          <w:rFonts w:ascii="Times New Roman" w:hAnsi="Times New Roman"/>
          <w:b/>
        </w:rPr>
      </w:pPr>
      <w:r w:rsidRPr="002C1B4B">
        <w:rPr>
          <w:rFonts w:ascii="Times New Roman" w:hAnsi="Times New Roman"/>
          <w:b/>
        </w:rPr>
        <w:t xml:space="preserve">Конспект занятия по ознакомлению с художественной литературой с </w:t>
      </w:r>
      <w:r>
        <w:rPr>
          <w:rFonts w:ascii="Times New Roman" w:hAnsi="Times New Roman"/>
          <w:b/>
        </w:rPr>
        <w:t>наглядным сопровождением</w:t>
      </w:r>
      <w:r w:rsidRPr="002C1B4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в младшей группе. </w:t>
      </w:r>
      <w:r w:rsidRPr="002C1B4B"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 xml:space="preserve">Чтение </w:t>
      </w:r>
      <w:r w:rsidRPr="002C1B4B">
        <w:rPr>
          <w:rFonts w:ascii="Times New Roman" w:hAnsi="Times New Roman"/>
          <w:b/>
        </w:rPr>
        <w:t>сказк</w:t>
      </w:r>
      <w:r>
        <w:rPr>
          <w:rFonts w:ascii="Times New Roman" w:hAnsi="Times New Roman"/>
          <w:b/>
        </w:rPr>
        <w:t>и</w:t>
      </w:r>
      <w:r w:rsidRPr="002C1B4B">
        <w:rPr>
          <w:rFonts w:ascii="Times New Roman" w:hAnsi="Times New Roman"/>
          <w:b/>
        </w:rPr>
        <w:t xml:space="preserve"> «Елка» Сутеев</w:t>
      </w:r>
      <w:r>
        <w:rPr>
          <w:rFonts w:ascii="Times New Roman" w:hAnsi="Times New Roman"/>
          <w:b/>
        </w:rPr>
        <w:t xml:space="preserve"> В.</w:t>
      </w:r>
      <w:r w:rsidRPr="002C1B4B">
        <w:rPr>
          <w:rFonts w:ascii="Times New Roman" w:hAnsi="Times New Roman"/>
          <w:b/>
        </w:rPr>
        <w:t>).</w:t>
      </w:r>
    </w:p>
    <w:p w:rsidR="00406082" w:rsidRDefault="00406082" w:rsidP="002C1B4B">
      <w:pPr>
        <w:jc w:val="both"/>
        <w:rPr>
          <w:rFonts w:ascii="Times New Roman" w:hAnsi="Times New Roman"/>
          <w:b/>
        </w:rPr>
      </w:pPr>
    </w:p>
    <w:p w:rsidR="00406082" w:rsidRDefault="00406082" w:rsidP="002C1B4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 w:rsidRPr="00904CAE">
        <w:rPr>
          <w:rFonts w:ascii="Times New Roman" w:hAnsi="Times New Roman"/>
        </w:rPr>
        <w:t>познакомить детей с художественным произведение сказка «Елка» Сутеев В.</w:t>
      </w:r>
    </w:p>
    <w:p w:rsidR="00406082" w:rsidRDefault="00406082" w:rsidP="002C1B4B">
      <w:pPr>
        <w:jc w:val="both"/>
        <w:rPr>
          <w:rFonts w:ascii="Times New Roman" w:hAnsi="Times New Roman"/>
        </w:rPr>
      </w:pPr>
    </w:p>
    <w:p w:rsidR="00406082" w:rsidRPr="004748F6" w:rsidRDefault="00406082" w:rsidP="002C1B4B">
      <w:pPr>
        <w:jc w:val="both"/>
        <w:rPr>
          <w:rFonts w:ascii="Times New Roman" w:hAnsi="Times New Roman"/>
          <w:b/>
        </w:rPr>
      </w:pPr>
      <w:r w:rsidRPr="004748F6">
        <w:rPr>
          <w:rFonts w:ascii="Times New Roman" w:hAnsi="Times New Roman"/>
          <w:b/>
        </w:rPr>
        <w:t>Задачи:</w:t>
      </w:r>
    </w:p>
    <w:p w:rsidR="00406082" w:rsidRPr="004748F6" w:rsidRDefault="00406082" w:rsidP="002C1B4B">
      <w:pPr>
        <w:jc w:val="both"/>
        <w:rPr>
          <w:rFonts w:ascii="Times New Roman" w:hAnsi="Times New Roman"/>
          <w:b/>
        </w:rPr>
      </w:pPr>
      <w:r w:rsidRPr="004748F6">
        <w:rPr>
          <w:rFonts w:ascii="Times New Roman" w:hAnsi="Times New Roman"/>
          <w:b/>
        </w:rPr>
        <w:t>Образовательные:</w:t>
      </w:r>
    </w:p>
    <w:p w:rsidR="00406082" w:rsidRPr="00904CAE" w:rsidRDefault="00406082" w:rsidP="00904CA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 w:rsidRPr="00904CAE">
        <w:rPr>
          <w:rFonts w:ascii="Times New Roman" w:hAnsi="Times New Roman"/>
        </w:rPr>
        <w:t>Формирование навыка слушания выразительного чтения с наглядным сопровождением</w:t>
      </w:r>
      <w:r>
        <w:rPr>
          <w:rFonts w:ascii="Times New Roman" w:hAnsi="Times New Roman"/>
        </w:rPr>
        <w:t>.</w:t>
      </w:r>
    </w:p>
    <w:p w:rsidR="00406082" w:rsidRDefault="00406082" w:rsidP="00904CAE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умения детей отвечать на вопросы по прослушанному произведению.</w:t>
      </w:r>
    </w:p>
    <w:p w:rsidR="00406082" w:rsidRPr="004748F6" w:rsidRDefault="00406082" w:rsidP="000C6249">
      <w:pPr>
        <w:jc w:val="both"/>
        <w:rPr>
          <w:rFonts w:ascii="Times New Roman" w:hAnsi="Times New Roman"/>
          <w:b/>
        </w:rPr>
      </w:pPr>
      <w:r w:rsidRPr="004748F6">
        <w:rPr>
          <w:rFonts w:ascii="Times New Roman" w:hAnsi="Times New Roman"/>
          <w:b/>
        </w:rPr>
        <w:t>Развивающие:</w:t>
      </w:r>
    </w:p>
    <w:p w:rsidR="00406082" w:rsidRPr="000C6249" w:rsidRDefault="00406082" w:rsidP="000C6249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</w:rPr>
      </w:pPr>
      <w:r w:rsidRPr="000C6249">
        <w:rPr>
          <w:rFonts w:ascii="Times New Roman" w:hAnsi="Times New Roman"/>
        </w:rPr>
        <w:t>Развитие зрительной и слуховой памяти.</w:t>
      </w:r>
    </w:p>
    <w:p w:rsidR="00406082" w:rsidRDefault="00406082" w:rsidP="000C6249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зрительного и слухового внимания.</w:t>
      </w:r>
    </w:p>
    <w:p w:rsidR="00406082" w:rsidRPr="004748F6" w:rsidRDefault="00406082" w:rsidP="000C6249">
      <w:pPr>
        <w:jc w:val="both"/>
        <w:rPr>
          <w:rFonts w:ascii="Times New Roman" w:hAnsi="Times New Roman"/>
          <w:b/>
        </w:rPr>
      </w:pPr>
      <w:r w:rsidRPr="004748F6">
        <w:rPr>
          <w:rFonts w:ascii="Times New Roman" w:hAnsi="Times New Roman"/>
          <w:b/>
        </w:rPr>
        <w:t>Воспитательные:</w:t>
      </w:r>
    </w:p>
    <w:p w:rsidR="00406082" w:rsidRPr="000C6249" w:rsidRDefault="00406082" w:rsidP="000C6249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Приобщение</w:t>
      </w:r>
      <w:r w:rsidRPr="000C6249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 xml:space="preserve">отечественным </w:t>
      </w:r>
      <w:r w:rsidRPr="000C6249">
        <w:rPr>
          <w:rFonts w:ascii="Times New Roman" w:hAnsi="Times New Roman"/>
        </w:rPr>
        <w:t>традициям праздника Нового года (наряжать елку, писать письмо Деду Морозу).</w:t>
      </w:r>
    </w:p>
    <w:p w:rsidR="00406082" w:rsidRDefault="00406082" w:rsidP="000C6249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Создание условий для возникновения у ребенка чувства сопереживания и взаимопомощи. </w:t>
      </w:r>
    </w:p>
    <w:p w:rsidR="00406082" w:rsidRDefault="00406082" w:rsidP="004748F6">
      <w:pPr>
        <w:jc w:val="both"/>
        <w:rPr>
          <w:rFonts w:ascii="Times New Roman" w:hAnsi="Times New Roman"/>
        </w:rPr>
      </w:pPr>
    </w:p>
    <w:p w:rsidR="00406082" w:rsidRDefault="00406082" w:rsidP="004748F6">
      <w:pPr>
        <w:jc w:val="both"/>
        <w:rPr>
          <w:rFonts w:ascii="Times New Roman" w:hAnsi="Times New Roman"/>
        </w:rPr>
      </w:pPr>
      <w:r w:rsidRPr="004748F6">
        <w:rPr>
          <w:rFonts w:ascii="Times New Roman" w:hAnsi="Times New Roman"/>
          <w:b/>
        </w:rPr>
        <w:t>Формы работы</w:t>
      </w:r>
      <w:r>
        <w:rPr>
          <w:rFonts w:ascii="Times New Roman" w:hAnsi="Times New Roman"/>
        </w:rPr>
        <w:t>: речевая деятельность, театрализованная деятельность, малоподвижная игра.</w:t>
      </w:r>
    </w:p>
    <w:p w:rsidR="00406082" w:rsidRDefault="00406082" w:rsidP="004748F6">
      <w:pPr>
        <w:jc w:val="both"/>
        <w:rPr>
          <w:rFonts w:ascii="Times New Roman" w:hAnsi="Times New Roman"/>
          <w:b/>
        </w:rPr>
      </w:pPr>
    </w:p>
    <w:p w:rsidR="00406082" w:rsidRDefault="00406082" w:rsidP="004748F6">
      <w:pPr>
        <w:jc w:val="both"/>
        <w:rPr>
          <w:rFonts w:ascii="Times New Roman" w:hAnsi="Times New Roman"/>
        </w:rPr>
      </w:pPr>
      <w:r w:rsidRPr="004748F6">
        <w:rPr>
          <w:rFonts w:ascii="Times New Roman" w:hAnsi="Times New Roman"/>
          <w:b/>
        </w:rPr>
        <w:t>Методы</w:t>
      </w:r>
      <w:r>
        <w:rPr>
          <w:rFonts w:ascii="Times New Roman" w:hAnsi="Times New Roman"/>
        </w:rPr>
        <w:t>: словесный, наглядный.</w:t>
      </w:r>
    </w:p>
    <w:p w:rsidR="00406082" w:rsidRDefault="00406082" w:rsidP="004748F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406082" w:rsidRDefault="00406082" w:rsidP="004748F6">
      <w:pPr>
        <w:jc w:val="both"/>
        <w:rPr>
          <w:rFonts w:ascii="Times New Roman" w:hAnsi="Times New Roman"/>
        </w:rPr>
      </w:pPr>
      <w:r w:rsidRPr="000D02ED">
        <w:rPr>
          <w:rFonts w:ascii="Times New Roman" w:hAnsi="Times New Roman"/>
          <w:b/>
        </w:rPr>
        <w:t>Оборудование</w:t>
      </w:r>
      <w:r>
        <w:rPr>
          <w:rFonts w:ascii="Times New Roman" w:hAnsi="Times New Roman"/>
        </w:rPr>
        <w:t>: сказка Сутеева В. «Елка», иллюстрации к сказке, фетровая сказка «Елка» (Снеговик, Дед мороз, Щенок, лиса, волк, медведь, заяц, белка, сорока, письмо, морковка, ведро, сани, олень, елка).</w:t>
      </w:r>
    </w:p>
    <w:p w:rsidR="00406082" w:rsidRDefault="00406082" w:rsidP="004748F6">
      <w:pPr>
        <w:jc w:val="both"/>
        <w:rPr>
          <w:rFonts w:ascii="Times New Roman" w:hAnsi="Times New Roman"/>
        </w:rPr>
      </w:pPr>
    </w:p>
    <w:p w:rsidR="00406082" w:rsidRDefault="00406082" w:rsidP="004748F6">
      <w:pPr>
        <w:jc w:val="both"/>
        <w:rPr>
          <w:rFonts w:ascii="Times New Roman" w:hAnsi="Times New Roman"/>
        </w:rPr>
      </w:pPr>
      <w:r w:rsidRPr="000D02ED">
        <w:rPr>
          <w:rFonts w:ascii="Times New Roman" w:hAnsi="Times New Roman"/>
          <w:b/>
        </w:rPr>
        <w:t>Предварительная работа</w:t>
      </w:r>
      <w:r>
        <w:rPr>
          <w:rFonts w:ascii="Times New Roman" w:hAnsi="Times New Roman"/>
        </w:rPr>
        <w:t>: беседы «Новый год», «Как мы готовимся к празднику дома», рассматривание картинок по теме «Новогодний праздник», Д/И «Что мы отнесем к Новому году?», аппликация «Веселый Снеговик», сшитая игрушка Снеговик(герой).</w:t>
      </w:r>
    </w:p>
    <w:p w:rsidR="00406082" w:rsidRDefault="00406082" w:rsidP="004748F6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center"/>
        <w:rPr>
          <w:rFonts w:ascii="Times New Roman" w:hAnsi="Times New Roman"/>
          <w:b/>
        </w:rPr>
      </w:pPr>
      <w:r w:rsidRPr="00287BA7">
        <w:rPr>
          <w:rFonts w:ascii="Times New Roman" w:hAnsi="Times New Roman"/>
          <w:b/>
        </w:rPr>
        <w:t>Ход занятия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Стук в дверь. Воспитатель открывает дверь, за дверью Снеговик.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-Ребята, кто это? (ответы детей)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-Поздоровайтесь, ребята, со Снеговиком. (Дети здороваются)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Снеговик пришел рассказать нам, какая история приключилась с ним в прошлый Новый год. Хотите послушать? (ответы детей)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-Присаживайтесь на стульчики и давайте послушаем.....</w:t>
      </w: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Воспитать усаживает Снеговика на стул, дети тоже садятся. 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-Вот послушайте.... Воспитатель читает сказку, сопровождая чтение показом фетровой сказки. (Рисунок 1)</w:t>
      </w: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Pr="008C58E7" w:rsidRDefault="00406082" w:rsidP="00287BA7">
      <w:pPr>
        <w:jc w:val="both"/>
        <w:rPr>
          <w:rFonts w:ascii="Times New Roman" w:hAnsi="Times New Roman"/>
        </w:rPr>
      </w:pPr>
      <w:r w:rsidRPr="00205A14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300pt">
            <v:imagedata r:id="rId5" o:title="" cropbottom="13851f"/>
          </v:shape>
        </w:pict>
      </w:r>
    </w:p>
    <w:p w:rsidR="00406082" w:rsidRPr="008C58E7" w:rsidRDefault="00406082" w:rsidP="00287BA7">
      <w:pPr>
        <w:jc w:val="both"/>
        <w:rPr>
          <w:rFonts w:ascii="Times New Roman" w:hAnsi="Times New Roman"/>
          <w:i/>
          <w:sz w:val="18"/>
          <w:szCs w:val="18"/>
        </w:rPr>
      </w:pPr>
      <w:r w:rsidRPr="008C58E7">
        <w:rPr>
          <w:rFonts w:ascii="Times New Roman" w:hAnsi="Times New Roman"/>
          <w:i/>
          <w:sz w:val="18"/>
          <w:szCs w:val="18"/>
        </w:rPr>
        <w:t xml:space="preserve">Рисунок 1. </w:t>
      </w: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прочтения сказки, воспитатель говорит: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-Какая замечательная  история приключилась со Снеговиком, хорошо, что ты остался цел,- обращается воспитатель к Снеговику.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-Вам понравилась такая история? (ответы детей)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-Вы бы хотели оказаться в это сказки? (ответы детей)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-Давайте мы представим, что попали в сказку к Снеговику и попробуем изобразить зверей, которые были в сказке. Проводится динамическая пауза, игра «Покажи зверя»:</w:t>
      </w:r>
    </w:p>
    <w:p w:rsidR="00406082" w:rsidRDefault="00406082" w:rsidP="00623A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(воспитатель показывает движение, дети повторяют)</w:t>
      </w: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Сначала Снеговик встретил Зайца, </w:t>
      </w:r>
    </w:p>
    <w:p w:rsidR="00406082" w:rsidRPr="003E64A0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Прыг-скок</w:t>
      </w:r>
      <w:r>
        <w:rPr>
          <w:rFonts w:ascii="Times New Roman" w:hAnsi="Times New Roman"/>
          <w:i/>
        </w:rPr>
        <w:t xml:space="preserve"> </w:t>
      </w:r>
      <w:r w:rsidRPr="003E64A0">
        <w:rPr>
          <w:rFonts w:ascii="Times New Roman" w:hAnsi="Times New Roman"/>
          <w:i/>
        </w:rPr>
        <w:t>(прыгают)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Потом прибежала Лиса,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Изображают Лису</w:t>
      </w:r>
      <w:r>
        <w:rPr>
          <w:rFonts w:ascii="Times New Roman" w:hAnsi="Times New Roman"/>
          <w:i/>
        </w:rPr>
        <w:t xml:space="preserve"> (плавно ходят по кругу)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Потом появился Волк,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Изображают волка</w:t>
      </w:r>
      <w:r>
        <w:rPr>
          <w:rFonts w:ascii="Times New Roman" w:hAnsi="Times New Roman"/>
          <w:i/>
        </w:rPr>
        <w:t xml:space="preserve"> (грозно смотрят, воют)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Потом Снеговик рассыпался,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Резко присели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Потом его снова построили,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Встают</w:t>
      </w:r>
    </w:p>
    <w:p w:rsidR="00406082" w:rsidRPr="003E64A0" w:rsidRDefault="00406082" w:rsidP="00287BA7">
      <w:pPr>
        <w:jc w:val="both"/>
        <w:rPr>
          <w:rFonts w:ascii="Times New Roman" w:hAnsi="Times New Roman"/>
        </w:rPr>
      </w:pPr>
      <w:r w:rsidRPr="003E64A0">
        <w:rPr>
          <w:rFonts w:ascii="Times New Roman" w:hAnsi="Times New Roman"/>
        </w:rPr>
        <w:t>Помогали Зайцы и Белки</w:t>
      </w:r>
      <w:r>
        <w:rPr>
          <w:rFonts w:ascii="Times New Roman" w:hAnsi="Times New Roman"/>
        </w:rPr>
        <w:t>,</w:t>
      </w:r>
    </w:p>
    <w:p w:rsidR="00406082" w:rsidRPr="003E64A0" w:rsidRDefault="00406082" w:rsidP="00287BA7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Имитируют катание снежного кома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 потом разбудили Медведя, он ели проснулся,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Тянуться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 w:rsidRPr="003E64A0">
        <w:rPr>
          <w:rFonts w:ascii="Times New Roman" w:hAnsi="Times New Roman"/>
        </w:rPr>
        <w:t>А сорока принесла письмо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Летают</w:t>
      </w:r>
      <w:r>
        <w:rPr>
          <w:rFonts w:ascii="Times New Roman" w:hAnsi="Times New Roman"/>
          <w:i/>
        </w:rPr>
        <w:t xml:space="preserve"> (руки как крылья на носочках)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 наконец, дошли до Деда Мороза. Ура!</w:t>
      </w:r>
    </w:p>
    <w:p w:rsidR="00406082" w:rsidRDefault="00406082" w:rsidP="00287BA7">
      <w:pPr>
        <w:jc w:val="both"/>
        <w:rPr>
          <w:rFonts w:ascii="Times New Roman" w:hAnsi="Times New Roman"/>
          <w:i/>
        </w:rPr>
      </w:pPr>
      <w:r w:rsidRPr="003E64A0">
        <w:rPr>
          <w:rFonts w:ascii="Times New Roman" w:hAnsi="Times New Roman"/>
          <w:i/>
        </w:rPr>
        <w:t>Хлопают в ладоши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-Вот мы и побывали в сказке. Присаживайтесь.</w:t>
      </w:r>
    </w:p>
    <w:p w:rsidR="00406082" w:rsidRDefault="00406082" w:rsidP="00287BA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садятся. Воспитатель задает вопросы детям, сопровождая вопросы иллюстрациями из сказки. (Рисунок 2)</w:t>
      </w:r>
    </w:p>
    <w:p w:rsidR="00406082" w:rsidRDefault="00406082" w:rsidP="00287BA7">
      <w:pPr>
        <w:jc w:val="both"/>
        <w:rPr>
          <w:rFonts w:ascii="Times New Roman" w:hAnsi="Times New Roman"/>
        </w:rPr>
      </w:pPr>
    </w:p>
    <w:p w:rsidR="00406082" w:rsidRDefault="00406082" w:rsidP="00287BA7">
      <w:pPr>
        <w:jc w:val="both"/>
        <w:rPr>
          <w:rFonts w:ascii="Times New Roman" w:hAnsi="Times New Roman"/>
        </w:rPr>
      </w:pPr>
      <w:r w:rsidRPr="00205A14">
        <w:rPr>
          <w:rFonts w:ascii="Times New Roman" w:hAnsi="Times New Roman"/>
        </w:rPr>
        <w:pict>
          <v:shape id="_x0000_i1026" type="#_x0000_t75" style="width:281.25pt;height:314.25pt">
            <v:imagedata r:id="rId6" o:title=""/>
          </v:shape>
        </w:pict>
      </w:r>
    </w:p>
    <w:p w:rsidR="00406082" w:rsidRDefault="00406082" w:rsidP="00287BA7">
      <w:pPr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Рисунок 2.</w:t>
      </w:r>
    </w:p>
    <w:p w:rsidR="00406082" w:rsidRPr="0000727A" w:rsidRDefault="00406082" w:rsidP="00287BA7">
      <w:pPr>
        <w:jc w:val="both"/>
        <w:rPr>
          <w:rFonts w:ascii="Times New Roman" w:hAnsi="Times New Roman"/>
          <w:i/>
          <w:sz w:val="18"/>
          <w:szCs w:val="18"/>
        </w:rPr>
      </w:pPr>
    </w:p>
    <w:p w:rsidR="00406082" w:rsidRPr="003E64A0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 w:rsidRPr="003E64A0">
        <w:rPr>
          <w:rFonts w:ascii="Times New Roman" w:hAnsi="Times New Roman"/>
        </w:rPr>
        <w:t>Ребята</w:t>
      </w:r>
      <w:r>
        <w:rPr>
          <w:rFonts w:ascii="Times New Roman" w:hAnsi="Times New Roman"/>
        </w:rPr>
        <w:t>,</w:t>
      </w:r>
      <w:r w:rsidRPr="003E64A0">
        <w:rPr>
          <w:rFonts w:ascii="Times New Roman" w:hAnsi="Times New Roman"/>
        </w:rPr>
        <w:t xml:space="preserve"> а как родился Снеговик в сказке, кто его построил?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 зачем дети его построили?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Что они хотели попросить у Деда Мороза?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Зачем им нужна была елка, какой праздник они ждали?</w:t>
      </w:r>
      <w:r w:rsidRPr="003E64A0">
        <w:rPr>
          <w:rFonts w:ascii="Times New Roman" w:hAnsi="Times New Roman"/>
        </w:rPr>
        <w:t xml:space="preserve"> 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Кто решил помочь Снеговику?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Кто ему еще помогал?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 кто хотел навредить Снеговику?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 вы помогли Снеговику, если бы оказались с ним в сказке?</w:t>
      </w:r>
    </w:p>
    <w:p w:rsidR="00406082" w:rsidRDefault="00406082" w:rsidP="003E64A0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вы добрые и отзывчивые ребята. Вы Снеговику очень понравились. Но он уже засиделся у нас, сейчас начнет таять. Надо с ним прощать и отправлять его на улицу.</w:t>
      </w:r>
    </w:p>
    <w:p w:rsidR="00406082" w:rsidRDefault="00406082" w:rsidP="0015439D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прощаются со Снеговиком и провожают его.</w:t>
      </w:r>
    </w:p>
    <w:p w:rsidR="00406082" w:rsidRDefault="00406082" w:rsidP="0000727A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-Ребята, вы можете сами еще раз посмотреть иллюстрации к сказке, вспомнить, как Снеговик- почтовик сделал доброе дело для ребят. Или сами рассказать сказку, используя героев.</w:t>
      </w:r>
    </w:p>
    <w:p w:rsidR="00406082" w:rsidRDefault="00406082" w:rsidP="0000727A">
      <w:pPr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отправляются в самостоятельное рассматривание иллюстраций и героев сказки.</w:t>
      </w:r>
    </w:p>
    <w:p w:rsidR="00406082" w:rsidRDefault="00406082" w:rsidP="004748F6">
      <w:pPr>
        <w:jc w:val="both"/>
        <w:rPr>
          <w:rFonts w:ascii="Times New Roman" w:hAnsi="Times New Roman"/>
        </w:rPr>
      </w:pPr>
    </w:p>
    <w:p w:rsidR="00406082" w:rsidRPr="004748F6" w:rsidRDefault="00406082" w:rsidP="004748F6">
      <w:pPr>
        <w:jc w:val="both"/>
        <w:rPr>
          <w:rFonts w:ascii="Times New Roman" w:hAnsi="Times New Roman"/>
        </w:rPr>
      </w:pPr>
    </w:p>
    <w:sectPr w:rsidR="00406082" w:rsidRPr="004748F6" w:rsidSect="002C1B4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78A9"/>
    <w:multiLevelType w:val="hybridMultilevel"/>
    <w:tmpl w:val="EBFA9C9E"/>
    <w:lvl w:ilvl="0" w:tplc="423081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107F5"/>
    <w:multiLevelType w:val="hybridMultilevel"/>
    <w:tmpl w:val="CA2688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493D44"/>
    <w:multiLevelType w:val="hybridMultilevel"/>
    <w:tmpl w:val="E94EDDF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B2082F"/>
    <w:multiLevelType w:val="hybridMultilevel"/>
    <w:tmpl w:val="AB427868"/>
    <w:lvl w:ilvl="0" w:tplc="50CE5EA0">
      <w:start w:val="1"/>
      <w:numFmt w:val="decimal"/>
      <w:lvlText w:val="%1)"/>
      <w:lvlJc w:val="left"/>
      <w:pPr>
        <w:ind w:left="740" w:hanging="3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B4B"/>
    <w:rsid w:val="0000727A"/>
    <w:rsid w:val="000C6249"/>
    <w:rsid w:val="000D02ED"/>
    <w:rsid w:val="001525AB"/>
    <w:rsid w:val="0015439D"/>
    <w:rsid w:val="00205A14"/>
    <w:rsid w:val="00287BA7"/>
    <w:rsid w:val="002C1B4B"/>
    <w:rsid w:val="002F3545"/>
    <w:rsid w:val="003E64A0"/>
    <w:rsid w:val="00406082"/>
    <w:rsid w:val="004748F6"/>
    <w:rsid w:val="00552429"/>
    <w:rsid w:val="00623AD0"/>
    <w:rsid w:val="0077608B"/>
    <w:rsid w:val="008C58E7"/>
    <w:rsid w:val="00904CAE"/>
    <w:rsid w:val="00B41886"/>
    <w:rsid w:val="00C7676D"/>
    <w:rsid w:val="00D1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A14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04C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372</TotalTime>
  <Pages>4</Pages>
  <Words>591</Words>
  <Characters>3371</Characters>
  <Application>Microsoft Office Outlook</Application>
  <DocSecurity>0</DocSecurity>
  <Lines>0</Lines>
  <Paragraphs>0</Paragraphs>
  <ScaleCrop>false</ScaleCrop>
  <Company>Mac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Харитонов</dc:creator>
  <cp:keywords/>
  <dc:description/>
  <cp:lastModifiedBy>user</cp:lastModifiedBy>
  <cp:revision>4</cp:revision>
  <dcterms:created xsi:type="dcterms:W3CDTF">2025-12-10T11:15:00Z</dcterms:created>
  <dcterms:modified xsi:type="dcterms:W3CDTF">2025-12-10T17:52:00Z</dcterms:modified>
</cp:coreProperties>
</file>